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87679B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от19 </w:t>
      </w:r>
      <w:r w:rsidR="00000701">
        <w:rPr>
          <w:b w:val="0"/>
          <w:sz w:val="28"/>
          <w:szCs w:val="28"/>
        </w:rPr>
        <w:t>октября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             </w:t>
      </w:r>
      <w:r>
        <w:rPr>
          <w:b w:val="0"/>
          <w:sz w:val="28"/>
          <w:szCs w:val="28"/>
        </w:rPr>
        <w:t xml:space="preserve">                           </w:t>
      </w:r>
      <w:r w:rsidR="000B7BEA" w:rsidRPr="00BE5718">
        <w:rPr>
          <w:b w:val="0"/>
          <w:sz w:val="28"/>
          <w:szCs w:val="28"/>
        </w:rPr>
        <w:t xml:space="preserve">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5901AB">
        <w:rPr>
          <w:b w:val="0"/>
          <w:sz w:val="28"/>
          <w:szCs w:val="28"/>
        </w:rPr>
        <w:t xml:space="preserve">       </w:t>
      </w:r>
      <w:r>
        <w:rPr>
          <w:b w:val="0"/>
          <w:sz w:val="28"/>
          <w:szCs w:val="28"/>
        </w:rPr>
        <w:t xml:space="preserve">  </w:t>
      </w:r>
      <w:r w:rsidR="005901AB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>№</w:t>
      </w:r>
      <w:r w:rsidR="0000070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690</w:t>
      </w:r>
      <w:r w:rsidR="000B7BEA" w:rsidRPr="00BE5718">
        <w:rPr>
          <w:b w:val="0"/>
          <w:sz w:val="28"/>
          <w:szCs w:val="28"/>
        </w:rPr>
        <w:t xml:space="preserve"> 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64A97" w:rsidP="00B64A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B6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7A5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признании утратившим силу постановление </w:t>
      </w:r>
      <w:r w:rsidRPr="00B6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 образования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Pr="00B6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Pr="00B6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bookmarkEnd w:id="0"/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B64A97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B6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Уставом муниципального образования «Муниципальный округ Сюмсинский район Удмуртской Республики»,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B64A97" w:rsidRDefault="007A54FB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Признать утратившим силу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 Администрации муниципального образования «</w:t>
      </w:r>
      <w:r w:rsidR="00000701" w:rsidRPr="000007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 Сюмсинский район Удмуртской Республики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от </w:t>
      </w:r>
      <w:r w:rsidR="000007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 января</w:t>
      </w:r>
      <w:r w:rsid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 w:rsidR="000007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 года № 7</w:t>
      </w:r>
      <w:r w:rsid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</w:t>
      </w:r>
      <w:r w:rsid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утверждении состава Э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кономическо</w:t>
      </w:r>
      <w:r w:rsid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совет</w:t>
      </w:r>
      <w:r w:rsid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при Администрации муниципального образования 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000701" w:rsidRPr="000007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 Сюмсинский район Удмуртской Республики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0007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10934" w:rsidRPr="00B64A97" w:rsidRDefault="007A54FB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C10934" w:rsidRP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934" w:rsidRDefault="00C1093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00701" w:rsidRPr="00000701" w:rsidRDefault="00000701" w:rsidP="000007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701"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3D7E34" w:rsidRDefault="00000701" w:rsidP="00000701">
      <w:pPr>
        <w:spacing w:after="0" w:line="240" w:lineRule="auto"/>
      </w:pPr>
      <w:r w:rsidRPr="00000701"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00701">
        <w:rPr>
          <w:rFonts w:ascii="Times New Roman" w:hAnsi="Times New Roman" w:cs="Times New Roman"/>
          <w:sz w:val="28"/>
          <w:szCs w:val="28"/>
        </w:rPr>
        <w:t xml:space="preserve">  А.А. Альматов                                     </w:t>
      </w:r>
    </w:p>
    <w:sectPr w:rsidR="003D7E34" w:rsidSect="00CD6E9C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674" w:rsidRDefault="00444674" w:rsidP="004408F5">
      <w:pPr>
        <w:spacing w:after="0" w:line="240" w:lineRule="auto"/>
      </w:pPr>
      <w:r>
        <w:separator/>
      </w:r>
    </w:p>
  </w:endnote>
  <w:endnote w:type="continuationSeparator" w:id="0">
    <w:p w:rsidR="00444674" w:rsidRDefault="00444674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674" w:rsidRDefault="00444674" w:rsidP="004408F5">
      <w:pPr>
        <w:spacing w:after="0" w:line="240" w:lineRule="auto"/>
      </w:pPr>
      <w:r>
        <w:separator/>
      </w:r>
    </w:p>
  </w:footnote>
  <w:footnote w:type="continuationSeparator" w:id="0">
    <w:p w:rsidR="00444674" w:rsidRDefault="00444674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3568"/>
      <w:docPartObj>
        <w:docPartGallery w:val="Page Numbers (Top of Page)"/>
        <w:docPartUnique/>
      </w:docPartObj>
    </w:sdtPr>
    <w:sdtEndPr/>
    <w:sdtContent>
      <w:p w:rsidR="004408F5" w:rsidRDefault="00817AA0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7A54FB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00701"/>
    <w:rsid w:val="000B7BEA"/>
    <w:rsid w:val="00163B94"/>
    <w:rsid w:val="002000F9"/>
    <w:rsid w:val="00380E63"/>
    <w:rsid w:val="003D7E34"/>
    <w:rsid w:val="004408F5"/>
    <w:rsid w:val="00444674"/>
    <w:rsid w:val="005901AB"/>
    <w:rsid w:val="006664BA"/>
    <w:rsid w:val="00786619"/>
    <w:rsid w:val="0079119D"/>
    <w:rsid w:val="00794AB8"/>
    <w:rsid w:val="00795F22"/>
    <w:rsid w:val="007A54FB"/>
    <w:rsid w:val="007E0619"/>
    <w:rsid w:val="008004FC"/>
    <w:rsid w:val="00817AA0"/>
    <w:rsid w:val="0087679B"/>
    <w:rsid w:val="009D1CDB"/>
    <w:rsid w:val="00A00583"/>
    <w:rsid w:val="00A30C39"/>
    <w:rsid w:val="00A45B0B"/>
    <w:rsid w:val="00A53C4C"/>
    <w:rsid w:val="00A61132"/>
    <w:rsid w:val="00AA33BF"/>
    <w:rsid w:val="00AC1C1F"/>
    <w:rsid w:val="00AF2DC6"/>
    <w:rsid w:val="00B64A97"/>
    <w:rsid w:val="00BE5718"/>
    <w:rsid w:val="00C10934"/>
    <w:rsid w:val="00C328D0"/>
    <w:rsid w:val="00CD6E9C"/>
    <w:rsid w:val="00D3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F4846-80D6-4401-BE2A-B2D76EFF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39992EA7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2022-02-01T12:03:00Z</cp:lastPrinted>
  <dcterms:created xsi:type="dcterms:W3CDTF">2022-10-28T09:13:00Z</dcterms:created>
  <dcterms:modified xsi:type="dcterms:W3CDTF">2022-10-28T09:13:00Z</dcterms:modified>
</cp:coreProperties>
</file>